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E9F" w:rsidRDefault="002D4651" w:rsidP="002D46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D4651">
        <w:rPr>
          <w:rFonts w:ascii="Times New Roman" w:hAnsi="Times New Roman" w:cs="Times New Roman"/>
          <w:b/>
          <w:sz w:val="28"/>
          <w:szCs w:val="28"/>
        </w:rPr>
        <w:t>RaileRobotics</w:t>
      </w:r>
      <w:proofErr w:type="spellEnd"/>
      <w:r w:rsidRPr="002D4651">
        <w:rPr>
          <w:rFonts w:ascii="Times New Roman" w:hAnsi="Times New Roman" w:cs="Times New Roman"/>
          <w:b/>
          <w:sz w:val="28"/>
          <w:szCs w:val="28"/>
        </w:rPr>
        <w:t xml:space="preserve"> Lego Summer Camp Release Form</w:t>
      </w:r>
    </w:p>
    <w:p w:rsidR="00537982" w:rsidRPr="002D4651" w:rsidRDefault="00537982" w:rsidP="002D465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This form is also on our website </w:t>
      </w:r>
      <w:r w:rsidRPr="00537982">
        <w:rPr>
          <w:rFonts w:ascii="Times New Roman" w:hAnsi="Times New Roman" w:cs="Times New Roman"/>
          <w:b/>
          <w:color w:val="632423" w:themeColor="accent2" w:themeShade="80"/>
          <w:sz w:val="28"/>
          <w:szCs w:val="28"/>
        </w:rPr>
        <w:t>https://team935.com/</w:t>
      </w:r>
    </w:p>
    <w:p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Parent/Legal Guardian’s Name:</w:t>
      </w:r>
      <w:r>
        <w:rPr>
          <w:rFonts w:ascii="Times New Roman" w:hAnsi="Times New Roman" w:cs="Times New Roman"/>
          <w:sz w:val="24"/>
          <w:szCs w:val="24"/>
        </w:rPr>
        <w:t xml:space="preserve">  ___________________________________________</w:t>
      </w:r>
    </w:p>
    <w:p w:rsid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Address:</w:t>
      </w:r>
      <w:r w:rsidR="0041073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_________________________</w:t>
      </w:r>
      <w:r w:rsidR="00FE407C">
        <w:rPr>
          <w:rFonts w:ascii="Times New Roman" w:hAnsi="Times New Roman" w:cs="Times New Roman"/>
          <w:sz w:val="24"/>
          <w:szCs w:val="24"/>
        </w:rPr>
        <w:t>__</w:t>
      </w:r>
      <w:r w:rsidR="002A2A77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10734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>Phone #’s:</w:t>
      </w:r>
      <w:r w:rsidRPr="002D4651">
        <w:rPr>
          <w:rFonts w:ascii="Times New Roman" w:hAnsi="Times New Roman" w:cs="Times New Roman"/>
          <w:sz w:val="24"/>
          <w:szCs w:val="24"/>
        </w:rPr>
        <w:tab/>
        <w:t>Home</w:t>
      </w:r>
      <w:r w:rsidR="00410734">
        <w:rPr>
          <w:rFonts w:ascii="Times New Roman" w:hAnsi="Times New Roman" w:cs="Times New Roman"/>
          <w:sz w:val="24"/>
          <w:szCs w:val="24"/>
        </w:rPr>
        <w:t xml:space="preserve">: </w:t>
      </w:r>
      <w:r w:rsidR="00410734"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__</w:t>
      </w:r>
      <w:r w:rsidR="00410734">
        <w:rPr>
          <w:rFonts w:ascii="Times New Roman" w:hAnsi="Times New Roman" w:cs="Times New Roman"/>
          <w:sz w:val="24"/>
          <w:szCs w:val="24"/>
        </w:rPr>
        <w:t>-_________</w:t>
      </w:r>
      <w:r w:rsidR="001A7BEE">
        <w:rPr>
          <w:rFonts w:ascii="Times New Roman" w:hAnsi="Times New Roman" w:cs="Times New Roman"/>
          <w:sz w:val="24"/>
          <w:szCs w:val="24"/>
        </w:rPr>
        <w:t>___</w:t>
      </w:r>
    </w:p>
    <w:p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  <w:t>Work</w:t>
      </w:r>
      <w:r w:rsidR="00410734">
        <w:rPr>
          <w:rFonts w:ascii="Times New Roman" w:hAnsi="Times New Roman" w:cs="Times New Roman"/>
          <w:sz w:val="24"/>
          <w:szCs w:val="24"/>
        </w:rPr>
        <w:t xml:space="preserve">: </w:t>
      </w:r>
      <w:r w:rsidR="00410734"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__</w:t>
      </w:r>
      <w:r w:rsidR="00410734">
        <w:rPr>
          <w:rFonts w:ascii="Times New Roman" w:hAnsi="Times New Roman" w:cs="Times New Roman"/>
          <w:sz w:val="24"/>
          <w:szCs w:val="24"/>
        </w:rPr>
        <w:t>-_________</w:t>
      </w:r>
      <w:r w:rsidR="001A7BEE">
        <w:rPr>
          <w:rFonts w:ascii="Times New Roman" w:hAnsi="Times New Roman" w:cs="Times New Roman"/>
          <w:sz w:val="24"/>
          <w:szCs w:val="24"/>
        </w:rPr>
        <w:t>___</w:t>
      </w:r>
    </w:p>
    <w:p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  <w:t>Cell</w:t>
      </w:r>
      <w:r w:rsidR="00410734">
        <w:rPr>
          <w:rFonts w:ascii="Times New Roman" w:hAnsi="Times New Roman" w:cs="Times New Roman"/>
          <w:sz w:val="24"/>
          <w:szCs w:val="24"/>
        </w:rPr>
        <w:t xml:space="preserve">: </w:t>
      </w:r>
      <w:r w:rsidR="00410734"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__</w:t>
      </w:r>
      <w:r w:rsidR="00410734">
        <w:rPr>
          <w:rFonts w:ascii="Times New Roman" w:hAnsi="Times New Roman" w:cs="Times New Roman"/>
          <w:sz w:val="24"/>
          <w:szCs w:val="24"/>
        </w:rPr>
        <w:t>-_________</w:t>
      </w:r>
      <w:r w:rsidR="001A7BEE">
        <w:rPr>
          <w:rFonts w:ascii="Times New Roman" w:hAnsi="Times New Roman" w:cs="Times New Roman"/>
          <w:sz w:val="24"/>
          <w:szCs w:val="24"/>
        </w:rPr>
        <w:t>___</w:t>
      </w:r>
    </w:p>
    <w:p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</w:r>
      <w:r w:rsidR="000A38DB">
        <w:rPr>
          <w:rFonts w:ascii="Times New Roman" w:hAnsi="Times New Roman" w:cs="Times New Roman"/>
          <w:sz w:val="24"/>
          <w:szCs w:val="24"/>
        </w:rPr>
        <w:t>Email Address</w:t>
      </w:r>
      <w:proofErr w:type="gramStart"/>
      <w:r w:rsidR="000A38DB">
        <w:rPr>
          <w:rFonts w:ascii="Times New Roman" w:hAnsi="Times New Roman" w:cs="Times New Roman"/>
          <w:sz w:val="24"/>
          <w:szCs w:val="24"/>
        </w:rPr>
        <w:t>:</w:t>
      </w:r>
      <w:r w:rsidR="002A2A77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2A2A77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tbl>
      <w:tblPr>
        <w:tblStyle w:val="TableGrid"/>
        <w:tblW w:w="99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4"/>
        <w:gridCol w:w="1514"/>
        <w:gridCol w:w="5246"/>
      </w:tblGrid>
      <w:tr w:rsidR="00FE407C" w:rsidTr="007E47D6">
        <w:tc>
          <w:tcPr>
            <w:tcW w:w="3184" w:type="dxa"/>
            <w:tcBorders>
              <w:bottom w:val="single" w:sz="4" w:space="0" w:color="auto"/>
              <w:right w:val="single" w:sz="4" w:space="0" w:color="auto"/>
            </w:tcBorders>
          </w:tcPr>
          <w:p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Children(s) Name(s):</w:t>
            </w:r>
          </w:p>
        </w:tc>
        <w:tc>
          <w:tcPr>
            <w:tcW w:w="15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07C" w:rsidRDefault="000F4ACF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&amp; Sex</w:t>
            </w:r>
            <w:r w:rsidR="00FE40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246" w:type="dxa"/>
            <w:tcBorders>
              <w:left w:val="single" w:sz="4" w:space="0" w:color="auto"/>
              <w:bottom w:val="single" w:sz="4" w:space="0" w:color="auto"/>
            </w:tcBorders>
          </w:tcPr>
          <w:p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Medical Conditions (i.e. allergies)</w:t>
            </w:r>
            <w:bookmarkStart w:id="0" w:name="_GoBack"/>
            <w:bookmarkEnd w:id="0"/>
          </w:p>
        </w:tc>
      </w:tr>
      <w:tr w:rsidR="00FE407C" w:rsidTr="007E47D6">
        <w:tc>
          <w:tcPr>
            <w:tcW w:w="31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07C" w:rsidRDefault="000F4ACF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FE407C">
              <w:rPr>
                <w:rFonts w:ascii="Times New Roman" w:hAnsi="Times New Roman" w:cs="Times New Roman"/>
                <w:sz w:val="24"/>
                <w:szCs w:val="24"/>
              </w:rPr>
              <w:t>(M/F)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07C" w:rsidTr="007E47D6">
        <w:tc>
          <w:tcPr>
            <w:tcW w:w="318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07C" w:rsidRDefault="000F4ACF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="00FE407C">
              <w:rPr>
                <w:rFonts w:ascii="Times New Roman" w:hAnsi="Times New Roman" w:cs="Times New Roman"/>
                <w:sz w:val="24"/>
                <w:szCs w:val="24"/>
              </w:rPr>
              <w:t>(M/F)</w:t>
            </w:r>
          </w:p>
        </w:tc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407C" w:rsidRDefault="00FE407C" w:rsidP="000B41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10734" w:rsidRPr="002D4651" w:rsidRDefault="00410734" w:rsidP="00410734">
      <w:pPr>
        <w:ind w:left="2880" w:hanging="2880"/>
        <w:rPr>
          <w:rFonts w:ascii="Times New Roman" w:hAnsi="Times New Roman" w:cs="Times New Roman"/>
          <w:sz w:val="24"/>
          <w:szCs w:val="24"/>
        </w:rPr>
      </w:pPr>
    </w:p>
    <w:p w:rsidR="002D4651" w:rsidRPr="002D4651" w:rsidRDefault="000B41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Emergency Contact</w:t>
      </w:r>
      <w:r w:rsidR="002D4651" w:rsidRPr="002D4651">
        <w:rPr>
          <w:rFonts w:ascii="Times New Roman" w:hAnsi="Times New Roman" w:cs="Times New Roman"/>
          <w:sz w:val="24"/>
          <w:szCs w:val="24"/>
        </w:rPr>
        <w:t>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________________________________________</w:t>
      </w:r>
      <w:r w:rsidR="001A7BEE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Relationship to child/children: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______________________________________________</w:t>
      </w:r>
      <w:r w:rsidR="001A7BEE">
        <w:rPr>
          <w:rFonts w:ascii="Times New Roman" w:hAnsi="Times New Roman" w:cs="Times New Roman"/>
          <w:sz w:val="24"/>
          <w:szCs w:val="24"/>
        </w:rPr>
        <w:t>______</w:t>
      </w:r>
    </w:p>
    <w:p w:rsidR="00410734" w:rsidRPr="002D4651" w:rsidRDefault="002D4651" w:rsidP="00410734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Phone #’s:</w:t>
      </w:r>
      <w:r w:rsidR="00410734">
        <w:rPr>
          <w:rFonts w:ascii="Times New Roman" w:hAnsi="Times New Roman" w:cs="Times New Roman"/>
          <w:sz w:val="24"/>
          <w:szCs w:val="24"/>
        </w:rPr>
        <w:tab/>
      </w:r>
      <w:r w:rsidR="00410734" w:rsidRPr="002D4651">
        <w:rPr>
          <w:rFonts w:ascii="Times New Roman" w:hAnsi="Times New Roman" w:cs="Times New Roman"/>
          <w:sz w:val="24"/>
          <w:szCs w:val="24"/>
        </w:rPr>
        <w:t>Home</w:t>
      </w:r>
      <w:r w:rsidR="00410734">
        <w:rPr>
          <w:rFonts w:ascii="Times New Roman" w:hAnsi="Times New Roman" w:cs="Times New Roman"/>
          <w:sz w:val="24"/>
          <w:szCs w:val="24"/>
        </w:rPr>
        <w:t xml:space="preserve">: </w:t>
      </w:r>
      <w:r w:rsidR="00410734"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</w:t>
      </w:r>
      <w:r w:rsidR="00410734">
        <w:rPr>
          <w:rFonts w:ascii="Times New Roman" w:hAnsi="Times New Roman" w:cs="Times New Roman"/>
          <w:sz w:val="24"/>
          <w:szCs w:val="24"/>
        </w:rPr>
        <w:t>-_________</w:t>
      </w:r>
    </w:p>
    <w:p w:rsidR="002D4651" w:rsidRPr="002D4651" w:rsidRDefault="00410734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Cell: </w:t>
      </w:r>
      <w:r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-_________</w:t>
      </w:r>
    </w:p>
    <w:p w:rsidR="002D4651" w:rsidRPr="002D4651" w:rsidRDefault="000B41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Emergency Contact</w:t>
      </w:r>
      <w:r w:rsidR="002D4651" w:rsidRPr="002D4651">
        <w:rPr>
          <w:rFonts w:ascii="Times New Roman" w:hAnsi="Times New Roman" w:cs="Times New Roman"/>
          <w:sz w:val="24"/>
          <w:szCs w:val="24"/>
        </w:rPr>
        <w:t>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2D4651" w:rsidRP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Relationship to child/children: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______________________________________________</w:t>
      </w:r>
      <w:r w:rsidR="001A7BEE">
        <w:rPr>
          <w:rFonts w:ascii="Times New Roman" w:hAnsi="Times New Roman" w:cs="Times New Roman"/>
          <w:sz w:val="24"/>
          <w:szCs w:val="24"/>
        </w:rPr>
        <w:t>______</w:t>
      </w:r>
    </w:p>
    <w:p w:rsidR="00410734" w:rsidRPr="002D4651" w:rsidRDefault="00410734" w:rsidP="00410734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Phone #’s:</w:t>
      </w:r>
      <w:r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>Home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-_________</w:t>
      </w:r>
    </w:p>
    <w:p w:rsidR="00410734" w:rsidRDefault="00410734" w:rsidP="00410734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ab/>
      </w:r>
      <w:r w:rsidRPr="002D465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Cell: </w:t>
      </w:r>
      <w:r>
        <w:rPr>
          <w:rFonts w:ascii="Times New Roman" w:hAnsi="Times New Roman" w:cs="Times New Roman"/>
          <w:sz w:val="24"/>
          <w:szCs w:val="24"/>
        </w:rPr>
        <w:tab/>
        <w:t>(_____) _____</w:t>
      </w:r>
      <w:r w:rsidR="001A7BEE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-_________</w:t>
      </w:r>
    </w:p>
    <w:p w:rsidR="000F4ACF" w:rsidRPr="002D4651" w:rsidRDefault="000F4ACF" w:rsidP="004107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Names of people allowed </w:t>
      </w:r>
      <w:proofErr w:type="gramStart"/>
      <w:r>
        <w:rPr>
          <w:rFonts w:ascii="Times New Roman" w:hAnsi="Times New Roman" w:cs="Times New Roman"/>
          <w:sz w:val="24"/>
          <w:szCs w:val="24"/>
        </w:rPr>
        <w:t>to pick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your child up:  ______________________________________</w:t>
      </w:r>
    </w:p>
    <w:p w:rsidR="002D4651" w:rsidRDefault="002D4651">
      <w:pPr>
        <w:rPr>
          <w:rFonts w:ascii="Times New Roman" w:hAnsi="Times New Roman" w:cs="Times New Roman"/>
          <w:sz w:val="24"/>
          <w:szCs w:val="24"/>
        </w:rPr>
      </w:pPr>
      <w:r w:rsidRPr="002D4651">
        <w:rPr>
          <w:rFonts w:ascii="Times New Roman" w:hAnsi="Times New Roman" w:cs="Times New Roman"/>
          <w:sz w:val="24"/>
          <w:szCs w:val="24"/>
        </w:rPr>
        <w:t>Parent/Guardian Signature:</w:t>
      </w:r>
      <w:r w:rsidR="000F4ACF">
        <w:rPr>
          <w:rFonts w:ascii="Times New Roman" w:hAnsi="Times New Roman" w:cs="Times New Roman"/>
          <w:sz w:val="24"/>
          <w:szCs w:val="24"/>
        </w:rPr>
        <w:t xml:space="preserve">  </w:t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</w:r>
      <w:r w:rsidR="00410734">
        <w:rPr>
          <w:rFonts w:ascii="Times New Roman" w:hAnsi="Times New Roman" w:cs="Times New Roman"/>
          <w:sz w:val="24"/>
          <w:szCs w:val="24"/>
        </w:rPr>
        <w:softHyphen/>
        <w:t>____________________________________</w:t>
      </w:r>
      <w:r w:rsidRPr="002D4651">
        <w:rPr>
          <w:rFonts w:ascii="Times New Roman" w:hAnsi="Times New Roman" w:cs="Times New Roman"/>
          <w:sz w:val="24"/>
          <w:szCs w:val="24"/>
        </w:rPr>
        <w:tab/>
        <w:t>Date:</w:t>
      </w:r>
      <w:r w:rsidR="00410734">
        <w:rPr>
          <w:rFonts w:ascii="Times New Roman" w:hAnsi="Times New Roman" w:cs="Times New Roman"/>
          <w:sz w:val="24"/>
          <w:szCs w:val="24"/>
        </w:rPr>
        <w:t xml:space="preserve">  ______</w:t>
      </w:r>
      <w:r w:rsidR="002A2A77">
        <w:rPr>
          <w:rFonts w:ascii="Times New Roman" w:hAnsi="Times New Roman" w:cs="Times New Roman"/>
          <w:sz w:val="24"/>
          <w:szCs w:val="24"/>
        </w:rPr>
        <w:t>_____</w:t>
      </w:r>
    </w:p>
    <w:p w:rsidR="00C80228" w:rsidRDefault="00CC18D1" w:rsidP="002A2A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18D1">
        <w:rPr>
          <w:rFonts w:ascii="Times New Roman" w:hAnsi="Times New Roman" w:cs="Times New Roman"/>
          <w:b/>
          <w:sz w:val="24"/>
          <w:szCs w:val="24"/>
        </w:rPr>
        <w:t>Please wear closed toed shoes (no crocs). Snacks included.</w:t>
      </w:r>
    </w:p>
    <w:p w:rsidR="00837249" w:rsidRDefault="00837249">
      <w:pPr>
        <w:rPr>
          <w:rFonts w:ascii="Times New Roman" w:hAnsi="Times New Roman" w:cs="Times New Roman"/>
          <w:b/>
          <w:sz w:val="24"/>
          <w:szCs w:val="24"/>
        </w:rPr>
      </w:pPr>
      <w:r w:rsidRPr="0083724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5E6C75" wp14:editId="547399E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3277870" cy="1030605"/>
                <wp:effectExtent l="0" t="0" r="17780" b="171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7884" cy="10309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7249" w:rsidRPr="00837249" w:rsidRDefault="00837249" w:rsidP="008372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Make checks payable to </w:t>
                            </w:r>
                            <w:proofErr w:type="spellStart"/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RaileRobotics</w:t>
                            </w:r>
                            <w:proofErr w:type="spellEnd"/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and mail to:</w:t>
                            </w:r>
                          </w:p>
                          <w:p w:rsidR="00837249" w:rsidRPr="00837249" w:rsidRDefault="00837249" w:rsidP="0083724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900 </w:t>
                            </w:r>
                            <w:r w:rsidR="002A2A7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W</w:t>
                            </w: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12</w:t>
                            </w: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7A7700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St.</w:t>
                            </w:r>
                            <w:r w:rsidRPr="0083724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 Newton, KS 67114</w:t>
                            </w:r>
                          </w:p>
                          <w:p w:rsidR="00837249" w:rsidRDefault="008372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258.1pt;height:81.1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">
                <v:textbox>
                  <w:txbxContent>
                    <w:p w:rsidR="00837249" w:rsidRPr="00837249" w:rsidRDefault="00837249" w:rsidP="0083724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Make checks payable to </w:t>
                      </w:r>
                      <w:proofErr w:type="spellStart"/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RaileRobotics</w:t>
                      </w:r>
                      <w:proofErr w:type="spellEnd"/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and mail to:</w:t>
                      </w:r>
                    </w:p>
                    <w:p w:rsidR="00837249" w:rsidRPr="00837249" w:rsidRDefault="00837249" w:rsidP="0083724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900 </w:t>
                      </w:r>
                      <w:r w:rsidR="002A2A7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W</w:t>
                      </w: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12</w:t>
                      </w: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7A7700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St.</w:t>
                      </w:r>
                      <w:r w:rsidRPr="0083724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 Newton, KS 67114</w:t>
                      </w:r>
                    </w:p>
                    <w:p w:rsidR="00837249" w:rsidRDefault="00837249"/>
                  </w:txbxContent>
                </v:textbox>
              </v:shape>
            </w:pict>
          </mc:Fallback>
        </mc:AlternateContent>
      </w:r>
    </w:p>
    <w:p w:rsidR="00837249" w:rsidRPr="00837249" w:rsidRDefault="00837249" w:rsidP="00537982">
      <w:pPr>
        <w:tabs>
          <w:tab w:val="left" w:pos="73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7A770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D61A2D" wp14:editId="72B70AC9">
            <wp:extent cx="7616313" cy="5872535"/>
            <wp:effectExtent l="0" t="4445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go 3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34296" cy="5886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7249" w:rsidRPr="00837249" w:rsidSect="001740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651"/>
    <w:rsid w:val="000A38DB"/>
    <w:rsid w:val="000B4102"/>
    <w:rsid w:val="000F4ACF"/>
    <w:rsid w:val="00155B84"/>
    <w:rsid w:val="00174048"/>
    <w:rsid w:val="001A7BEE"/>
    <w:rsid w:val="002A2A77"/>
    <w:rsid w:val="002D4651"/>
    <w:rsid w:val="00330C30"/>
    <w:rsid w:val="003A68E5"/>
    <w:rsid w:val="00410734"/>
    <w:rsid w:val="00537982"/>
    <w:rsid w:val="007438E2"/>
    <w:rsid w:val="007A7700"/>
    <w:rsid w:val="007B3DFB"/>
    <w:rsid w:val="007E47D6"/>
    <w:rsid w:val="00837249"/>
    <w:rsid w:val="008B1E9F"/>
    <w:rsid w:val="00962ADC"/>
    <w:rsid w:val="009D7BFA"/>
    <w:rsid w:val="00C80228"/>
    <w:rsid w:val="00CC18D1"/>
    <w:rsid w:val="00CD56FB"/>
    <w:rsid w:val="00D74157"/>
    <w:rsid w:val="00E81F5C"/>
    <w:rsid w:val="00F17AAD"/>
    <w:rsid w:val="00FE40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4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B4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2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40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B410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2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DD0A3B-782D-4D17-BD52-2C97A0A5C1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E7A0042C</Template>
  <TotalTime>7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Newton USD 373</Company>
  <LinksUpToDate>false</LinksUpToDate>
  <CharactersWithSpaces>1274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</dc:creator>
  <cp:lastModifiedBy>Potluri, Colin</cp:lastModifiedBy>
  <cp:revision>4</cp:revision>
  <cp:lastPrinted>2016-04-15T20:20:00Z</cp:lastPrinted>
  <dcterms:created xsi:type="dcterms:W3CDTF">2016-04-13T20:13:00Z</dcterms:created>
  <dcterms:modified xsi:type="dcterms:W3CDTF">2016-04-15T20:22:00Z</dcterms:modified>
</cp:coreProperties>
</file>